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845" w:rsidRDefault="00460845" w:rsidP="00460845">
      <w:pPr>
        <w:pStyle w:val="Heading1"/>
        <w:ind w:left="980"/>
        <w:jc w:val="left"/>
      </w:pPr>
    </w:p>
    <w:p w:rsidR="00275260" w:rsidRDefault="00E97788" w:rsidP="00460845">
      <w:pPr>
        <w:pStyle w:val="Heading1"/>
        <w:ind w:left="1600"/>
        <w:jc w:val="left"/>
      </w:pPr>
      <w:r>
        <w:t>2021</w:t>
      </w:r>
      <w:r w:rsidR="00460845">
        <w:t xml:space="preserve"> Ann</w:t>
      </w:r>
      <w:r w:rsidR="003D01D0">
        <w:t>ual Educational Forum and Business Meeting</w:t>
      </w:r>
    </w:p>
    <w:p w:rsidR="00E97788" w:rsidRDefault="00E97788" w:rsidP="003D01D0">
      <w:pPr>
        <w:pStyle w:val="ListNumber"/>
        <w:numPr>
          <w:ilvl w:val="0"/>
          <w:numId w:val="0"/>
        </w:numPr>
        <w:rPr>
          <w:rFonts w:eastAsiaTheme="majorEastAsia"/>
        </w:rPr>
      </w:pPr>
      <w:r>
        <w:rPr>
          <w:rFonts w:eastAsiaTheme="majorEastAsia"/>
        </w:rPr>
        <w:t xml:space="preserve">8:45 AM- </w:t>
      </w:r>
      <w:r w:rsidRPr="0091413E">
        <w:rPr>
          <w:rFonts w:eastAsiaTheme="majorEastAsia"/>
          <w:b w:val="0"/>
        </w:rPr>
        <w:t>Welcome and Opening Remarks</w:t>
      </w:r>
    </w:p>
    <w:p w:rsidR="005D797B" w:rsidRPr="00E97788" w:rsidRDefault="003D01D0" w:rsidP="003D01D0">
      <w:pPr>
        <w:pStyle w:val="ListNumber"/>
        <w:numPr>
          <w:ilvl w:val="0"/>
          <w:numId w:val="0"/>
        </w:numPr>
      </w:pPr>
      <w:r w:rsidRPr="005245C0">
        <w:rPr>
          <w:rFonts w:eastAsiaTheme="majorEastAsia"/>
        </w:rPr>
        <w:t>9:00 AM</w:t>
      </w:r>
      <w:r w:rsidR="008448DD">
        <w:rPr>
          <w:rFonts w:eastAsiaTheme="majorEastAsia"/>
        </w:rPr>
        <w:t>-</w:t>
      </w:r>
      <w:r w:rsidRPr="005245C0">
        <w:rPr>
          <w:rFonts w:eastAsiaTheme="majorEastAsia"/>
        </w:rPr>
        <w:t xml:space="preserve"> </w:t>
      </w:r>
      <w:r w:rsidR="00E97788" w:rsidRPr="0091413E">
        <w:rPr>
          <w:iCs/>
          <w:u w:val="single"/>
        </w:rPr>
        <w:t>Musculoskeletal Injury Risk Mitigation in the High School Athlete: Managing Workload with Lessons Learned from the Lab and the Field</w:t>
      </w:r>
      <w:r w:rsidR="0030682F">
        <w:rPr>
          <w:iCs/>
          <w:u w:val="single"/>
        </w:rPr>
        <w:t>*</w:t>
      </w:r>
      <w:r w:rsidR="00E97788" w:rsidRPr="0091413E">
        <w:rPr>
          <w:rFonts w:eastAsiaTheme="majorEastAsia"/>
          <w:b w:val="0"/>
        </w:rPr>
        <w:t>- James Onate</w:t>
      </w:r>
      <w:r w:rsidR="0091413E">
        <w:rPr>
          <w:rFonts w:eastAsiaTheme="majorEastAsia"/>
          <w:b w:val="0"/>
        </w:rPr>
        <w:t>, PhD</w:t>
      </w:r>
      <w:r w:rsidR="0091413E" w:rsidRPr="0091413E">
        <w:rPr>
          <w:rFonts w:eastAsiaTheme="majorEastAsia"/>
          <w:b w:val="0"/>
        </w:rPr>
        <w:t>, AT, ATC</w:t>
      </w:r>
    </w:p>
    <w:p w:rsidR="005D797B" w:rsidRPr="00E97788" w:rsidRDefault="00647AB5" w:rsidP="00460845">
      <w:pPr>
        <w:pStyle w:val="ListNumber"/>
        <w:numPr>
          <w:ilvl w:val="0"/>
          <w:numId w:val="0"/>
        </w:numPr>
        <w:ind w:left="173" w:hanging="173"/>
      </w:pPr>
      <w:r w:rsidRPr="005245C0">
        <w:rPr>
          <w:rFonts w:eastAsiaTheme="majorEastAsia"/>
        </w:rPr>
        <w:t>10:00</w:t>
      </w:r>
      <w:r w:rsidR="008448DD">
        <w:rPr>
          <w:rFonts w:eastAsiaTheme="majorEastAsia"/>
        </w:rPr>
        <w:t>-</w:t>
      </w:r>
      <w:r w:rsidR="00460845" w:rsidRPr="005245C0">
        <w:rPr>
          <w:rFonts w:eastAsiaTheme="majorEastAsia"/>
        </w:rPr>
        <w:t xml:space="preserve"> </w:t>
      </w:r>
      <w:r w:rsidR="00F8168B">
        <w:rPr>
          <w:rFonts w:eastAsiaTheme="majorEastAsia"/>
          <w:u w:val="single"/>
        </w:rPr>
        <w:t>Cultural Competency in the Athletic Training Educational and Clinical Setting</w:t>
      </w:r>
      <w:r w:rsidR="0030682F">
        <w:rPr>
          <w:rFonts w:eastAsiaTheme="majorEastAsia"/>
          <w:u w:val="single"/>
        </w:rPr>
        <w:t>*</w:t>
      </w:r>
      <w:r w:rsidR="00E97788" w:rsidRPr="0091413E">
        <w:rPr>
          <w:rFonts w:eastAsiaTheme="majorEastAsia"/>
          <w:b w:val="0"/>
        </w:rPr>
        <w:t xml:space="preserve">- </w:t>
      </w:r>
      <w:r w:rsidR="0091413E">
        <w:rPr>
          <w:rFonts w:eastAsiaTheme="majorEastAsia"/>
          <w:b w:val="0"/>
        </w:rPr>
        <w:t xml:space="preserve">James </w:t>
      </w:r>
      <w:r w:rsidR="00E97788" w:rsidRPr="0091413E">
        <w:rPr>
          <w:rFonts w:eastAsiaTheme="majorEastAsia"/>
          <w:b w:val="0"/>
        </w:rPr>
        <w:t>Pierre-</w:t>
      </w:r>
      <w:proofErr w:type="spellStart"/>
      <w:r w:rsidR="00E97788" w:rsidRPr="0091413E">
        <w:rPr>
          <w:rFonts w:eastAsiaTheme="majorEastAsia"/>
          <w:b w:val="0"/>
        </w:rPr>
        <w:t>Glaude</w:t>
      </w:r>
      <w:proofErr w:type="spellEnd"/>
      <w:r w:rsidR="0091413E">
        <w:rPr>
          <w:rFonts w:eastAsiaTheme="majorEastAsia"/>
          <w:b w:val="0"/>
        </w:rPr>
        <w:t>, PT, DPT, ATC</w:t>
      </w:r>
    </w:p>
    <w:p w:rsidR="00E97788" w:rsidRDefault="00E97788" w:rsidP="00E97788">
      <w:pPr>
        <w:pStyle w:val="ListNumber"/>
        <w:numPr>
          <w:ilvl w:val="0"/>
          <w:numId w:val="0"/>
        </w:numPr>
        <w:ind w:left="173" w:hanging="173"/>
        <w:rPr>
          <w:rFonts w:eastAsiaTheme="majorEastAsia"/>
        </w:rPr>
      </w:pPr>
      <w:r>
        <w:rPr>
          <w:rFonts w:eastAsiaTheme="majorEastAsia"/>
        </w:rPr>
        <w:t xml:space="preserve">11:00- </w:t>
      </w:r>
      <w:r w:rsidR="00724025" w:rsidRPr="00724025">
        <w:rPr>
          <w:rFonts w:eastAsiaTheme="majorEastAsia"/>
          <w:b w:val="0"/>
        </w:rPr>
        <w:t xml:space="preserve">15 min </w:t>
      </w:r>
      <w:r w:rsidRPr="00724025">
        <w:rPr>
          <w:rFonts w:eastAsiaTheme="majorEastAsia"/>
          <w:b w:val="0"/>
        </w:rPr>
        <w:t>Break</w:t>
      </w:r>
    </w:p>
    <w:p w:rsidR="005D797B" w:rsidRPr="00E97788" w:rsidRDefault="00E97788" w:rsidP="00E97788">
      <w:pPr>
        <w:pStyle w:val="ListNumber"/>
        <w:numPr>
          <w:ilvl w:val="0"/>
          <w:numId w:val="0"/>
        </w:numPr>
        <w:ind w:left="173" w:hanging="173"/>
        <w:rPr>
          <w:rFonts w:eastAsiaTheme="majorEastAsia"/>
        </w:rPr>
      </w:pPr>
      <w:r>
        <w:t>11:15</w:t>
      </w:r>
      <w:r w:rsidR="008448DD">
        <w:t>-</w:t>
      </w:r>
      <w:r>
        <w:t xml:space="preserve"> </w:t>
      </w:r>
      <w:r w:rsidR="0091413E" w:rsidRPr="0091413E">
        <w:rPr>
          <w:u w:val="single"/>
        </w:rPr>
        <w:t xml:space="preserve">Fueling and Mental Performance: The Extra Edge </w:t>
      </w:r>
      <w:r w:rsidR="0091413E">
        <w:t xml:space="preserve">– </w:t>
      </w:r>
      <w:r w:rsidR="0091413E" w:rsidRPr="0091413E">
        <w:rPr>
          <w:b w:val="0"/>
        </w:rPr>
        <w:t>Kelly Rossi</w:t>
      </w:r>
      <w:r w:rsidR="0091413E">
        <w:rPr>
          <w:b w:val="0"/>
        </w:rPr>
        <w:t>,</w:t>
      </w:r>
      <w:r w:rsidR="0091413E" w:rsidRPr="0091413E">
        <w:rPr>
          <w:b w:val="0"/>
        </w:rPr>
        <w:t xml:space="preserve"> MS, RD, LDN </w:t>
      </w:r>
      <w:r w:rsidR="0091413E">
        <w:rPr>
          <w:b w:val="0"/>
        </w:rPr>
        <w:t>and Christine Jehu,</w:t>
      </w:r>
      <w:r w:rsidR="0091413E" w:rsidRPr="0091413E">
        <w:rPr>
          <w:b w:val="0"/>
        </w:rPr>
        <w:t xml:space="preserve"> PhD</w:t>
      </w:r>
      <w:r w:rsidR="00647AB5" w:rsidRPr="0091413E">
        <w:rPr>
          <w:b w:val="0"/>
        </w:rPr>
        <w:t xml:space="preserve"> </w:t>
      </w:r>
    </w:p>
    <w:p w:rsidR="00E97788" w:rsidRDefault="00E97788" w:rsidP="00D65F6B">
      <w:pPr>
        <w:pStyle w:val="ListNumber"/>
        <w:numPr>
          <w:ilvl w:val="0"/>
          <w:numId w:val="0"/>
        </w:numPr>
        <w:ind w:left="173" w:hanging="173"/>
      </w:pPr>
      <w:r>
        <w:t>12:15</w:t>
      </w:r>
      <w:r w:rsidR="008448DD">
        <w:t>-</w:t>
      </w:r>
      <w:r w:rsidR="00647AB5" w:rsidRPr="005245C0">
        <w:t xml:space="preserve"> </w:t>
      </w:r>
      <w:r w:rsidR="0091413E" w:rsidRPr="0091413E">
        <w:rPr>
          <w:b w:val="0"/>
        </w:rPr>
        <w:t xml:space="preserve">45 minute </w:t>
      </w:r>
      <w:r w:rsidR="0091413E">
        <w:rPr>
          <w:b w:val="0"/>
        </w:rPr>
        <w:t>l</w:t>
      </w:r>
      <w:r w:rsidR="0030682F">
        <w:rPr>
          <w:b w:val="0"/>
        </w:rPr>
        <w:t>unch b</w:t>
      </w:r>
      <w:r w:rsidRPr="0091413E">
        <w:rPr>
          <w:b w:val="0"/>
        </w:rPr>
        <w:t>reak</w:t>
      </w:r>
    </w:p>
    <w:p w:rsidR="00C540CD" w:rsidRPr="005245C0" w:rsidRDefault="00C540CD" w:rsidP="00C540CD">
      <w:pPr>
        <w:pStyle w:val="ListNumber"/>
        <w:numPr>
          <w:ilvl w:val="0"/>
          <w:numId w:val="0"/>
        </w:numPr>
        <w:ind w:left="173" w:hanging="173"/>
      </w:pPr>
      <w:r w:rsidRPr="005245C0">
        <w:t>1:00</w:t>
      </w:r>
      <w:r w:rsidR="008448DD" w:rsidRPr="00D65F6B">
        <w:rPr>
          <w:b w:val="0"/>
        </w:rPr>
        <w:t xml:space="preserve">- </w:t>
      </w:r>
      <w:r w:rsidR="00E97788" w:rsidRPr="0091413E">
        <w:rPr>
          <w:iCs/>
          <w:u w:val="single"/>
        </w:rPr>
        <w:t>A Kinetic Chain Approach to Managing Upper Extremity Injury in Overhead Athletes</w:t>
      </w:r>
      <w:r w:rsidR="0030682F">
        <w:rPr>
          <w:iCs/>
          <w:u w:val="single"/>
        </w:rPr>
        <w:t>*</w:t>
      </w:r>
      <w:r w:rsidR="00E97788">
        <w:rPr>
          <w:b w:val="0"/>
        </w:rPr>
        <w:t xml:space="preserve">- Aaron </w:t>
      </w:r>
      <w:proofErr w:type="spellStart"/>
      <w:r w:rsidR="00E97788">
        <w:rPr>
          <w:b w:val="0"/>
        </w:rPr>
        <w:t>Sciascia</w:t>
      </w:r>
      <w:proofErr w:type="spellEnd"/>
      <w:r w:rsidR="0091413E">
        <w:rPr>
          <w:b w:val="0"/>
        </w:rPr>
        <w:t>, PhD, LAT, ATC, PES</w:t>
      </w:r>
    </w:p>
    <w:p w:rsidR="00C540CD" w:rsidRPr="005245C0" w:rsidRDefault="00E97788" w:rsidP="005245C0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>
        <w:t>2:00</w:t>
      </w:r>
      <w:r w:rsidR="008448DD">
        <w:t>-</w:t>
      </w:r>
      <w:r w:rsidR="00C540CD" w:rsidRPr="005245C0">
        <w:t xml:space="preserve"> </w:t>
      </w:r>
      <w:r w:rsidRPr="0091413E">
        <w:rPr>
          <w:iCs/>
          <w:u w:val="single"/>
        </w:rPr>
        <w:t>Predictive and Preventive Performance Programming</w:t>
      </w:r>
      <w:r w:rsidR="0030682F">
        <w:rPr>
          <w:iCs/>
          <w:u w:val="single"/>
        </w:rPr>
        <w:t>*</w:t>
      </w:r>
      <w:r w:rsidRPr="0091413E">
        <w:rPr>
          <w:u w:val="single"/>
        </w:rPr>
        <w:t> </w:t>
      </w:r>
      <w:r w:rsidR="0091413E" w:rsidRPr="0091413E">
        <w:rPr>
          <w:b w:val="0"/>
        </w:rPr>
        <w:t>–Tim Hewett, Ph.D.</w:t>
      </w:r>
      <w:r w:rsidR="0091413E">
        <w:t xml:space="preserve"> </w:t>
      </w:r>
    </w:p>
    <w:p w:rsidR="00C540CD" w:rsidRDefault="00E97788" w:rsidP="008448DD">
      <w:pPr>
        <w:pStyle w:val="ListNumber"/>
        <w:numPr>
          <w:ilvl w:val="0"/>
          <w:numId w:val="0"/>
        </w:numPr>
        <w:ind w:left="173" w:hanging="173"/>
      </w:pPr>
      <w:r>
        <w:t xml:space="preserve">3:00- </w:t>
      </w:r>
      <w:r w:rsidR="0091413E" w:rsidRPr="00724025">
        <w:rPr>
          <w:u w:val="single"/>
        </w:rPr>
        <w:t xml:space="preserve">DATA Business </w:t>
      </w:r>
      <w:r w:rsidRPr="00724025">
        <w:rPr>
          <w:u w:val="single"/>
        </w:rPr>
        <w:t>Meeting</w:t>
      </w:r>
    </w:p>
    <w:p w:rsidR="00E97788" w:rsidRPr="00724025" w:rsidRDefault="00E97788" w:rsidP="00E97788">
      <w:pPr>
        <w:rPr>
          <w:i/>
          <w:sz w:val="20"/>
        </w:rPr>
      </w:pPr>
      <w:r w:rsidRPr="005245C0">
        <w:rPr>
          <w:i/>
          <w:sz w:val="20"/>
        </w:rPr>
        <w:t>Join us fo</w:t>
      </w:r>
      <w:r w:rsidRPr="00724025">
        <w:rPr>
          <w:i/>
          <w:sz w:val="20"/>
        </w:rPr>
        <w:t>r your state organization updates, election results, and award ceremony. This event is free to all DATA Members.</w:t>
      </w:r>
    </w:p>
    <w:p w:rsidR="00E97788" w:rsidRPr="00724025" w:rsidRDefault="00E97788" w:rsidP="0091413E">
      <w:pPr>
        <w:rPr>
          <w:i/>
          <w:sz w:val="12"/>
        </w:rPr>
      </w:pPr>
      <w:r w:rsidRPr="00724025">
        <w:rPr>
          <w:i/>
          <w:sz w:val="20"/>
        </w:rPr>
        <w:t xml:space="preserve">Zoom link: </w:t>
      </w:r>
      <w:hyperlink r:id="rId12" w:history="1">
        <w:r w:rsidRPr="00724025">
          <w:rPr>
            <w:rStyle w:val="Hyperlink"/>
            <w:rFonts w:ascii="Calibri" w:hAnsi="Calibri" w:cs="Calibri"/>
            <w:i/>
            <w:color w:val="auto"/>
            <w:sz w:val="20"/>
          </w:rPr>
          <w:t>https://udel.zoom.us/j/99902827613</w:t>
        </w:r>
      </w:hyperlink>
    </w:p>
    <w:p w:rsidR="00724025" w:rsidRDefault="00E97788" w:rsidP="00724025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>
        <w:t>4:00</w:t>
      </w:r>
      <w:r w:rsidR="00D65F6B">
        <w:t>-</w:t>
      </w:r>
      <w:r w:rsidR="00C540CD" w:rsidRPr="00D65F6B">
        <w:rPr>
          <w:b w:val="0"/>
        </w:rPr>
        <w:t xml:space="preserve"> Finish</w:t>
      </w:r>
      <w:r w:rsidR="00724025">
        <w:rPr>
          <w:b w:val="0"/>
        </w:rPr>
        <w:t xml:space="preserve"> and Post-Event Social</w:t>
      </w:r>
    </w:p>
    <w:p w:rsidR="0030682F" w:rsidRDefault="0030682F" w:rsidP="00724025">
      <w:pPr>
        <w:pStyle w:val="ListNumber"/>
        <w:numPr>
          <w:ilvl w:val="0"/>
          <w:numId w:val="0"/>
        </w:numPr>
        <w:ind w:left="173" w:hanging="173"/>
        <w:rPr>
          <w:b w:val="0"/>
        </w:rPr>
      </w:pPr>
    </w:p>
    <w:p w:rsidR="0030682F" w:rsidRPr="00724025" w:rsidRDefault="0030682F" w:rsidP="00724025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>
        <w:rPr>
          <w:b w:val="0"/>
        </w:rPr>
        <w:t>*Presentation will be streamed at the live event</w:t>
      </w:r>
      <w:bookmarkStart w:id="0" w:name="_GoBack"/>
      <w:bookmarkEnd w:id="0"/>
    </w:p>
    <w:p w:rsidR="005D797B" w:rsidRDefault="005D797B" w:rsidP="00C15C45"/>
    <w:sectPr w:rsidR="005D797B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1D0" w:rsidRDefault="003D01D0" w:rsidP="001E7D29">
      <w:pPr>
        <w:spacing w:after="0" w:line="240" w:lineRule="auto"/>
      </w:pPr>
      <w:r>
        <w:separator/>
      </w:r>
    </w:p>
  </w:endnote>
  <w:endnote w:type="continuationSeparator" w:id="0">
    <w:p w:rsidR="003D01D0" w:rsidRDefault="003D01D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1D0" w:rsidRDefault="003D01D0" w:rsidP="001E7D29">
      <w:pPr>
        <w:spacing w:after="0" w:line="240" w:lineRule="auto"/>
      </w:pPr>
      <w:r>
        <w:separator/>
      </w:r>
    </w:p>
  </w:footnote>
  <w:footnote w:type="continuationSeparator" w:id="0">
    <w:p w:rsidR="003D01D0" w:rsidRDefault="003D01D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Default="003D01D0" w:rsidP="00015440">
    <w:pPr>
      <w:pStyle w:val="Header"/>
      <w:rPr>
        <w:noProof/>
      </w:rPr>
    </w:pPr>
    <w:r w:rsidRPr="003D01D0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25400</wp:posOffset>
          </wp:positionV>
          <wp:extent cx="1933307" cy="901700"/>
          <wp:effectExtent l="0" t="0" r="0" b="0"/>
          <wp:wrapNone/>
          <wp:docPr id="17" name="Picture 17" descr="S:\training\Personal Files\Kelly's File\DATA\Logos and Photos\DATA_logoFINAL-WEB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training\Personal Files\Kelly's File\DATA\Logos and Photos\DATA_logoFINAL-WEB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307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30E6F78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V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6MQbhf/KvhRrvhSh9EGlok98r0LxqvV2VnPYDEBRgLmnlIoUW2g0zbiSNzbiNibNhw4uZp7oPkW3&#10;xlYxAE2ASR0fc1QpSJEHqIdCmbL4hVOkqHybQum9XAJS6iNJ2ZlxFdsMR5m7XklBeWOGlkLGVvKG&#10;5t6Sgo4ww32v8jc4U5iN4zOlpKD4UScjcMOlzq88Z6WZw5KCslNUppTwadqaBiVqXOk5UPC3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d9BM1mbRQH8CytekAAmUOM&#10;a7rQq3ElBdAu7mr6G3C1TlOP57mOHYHSg+4EpVVCoFBoaWhMJKaw9KA7igJFvoWarayCo6UHvc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7uvJFg1mGhcJV5gcPYSgagh4lLaJd4FG3gtPM8XhvVqnTe&#10;I1E8X6iF4I1KqrQMlCS4SiQWissNhbxmXMkAdAvi4QGxNu6Jetx7DUeVCpR23zwWb2wl2+CKukTH&#10;k3QUJ0VFEQt25SObvdwa0An4mP4qPIIQm/lMpYuo1Lo8tSfd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PtOD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kTWo9zeAhEV5R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t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V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c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A0olsTwh8DRQJJocywNKRTQwkagcy8PkWB5QKqKBiUTlWB4mx/JQjiUEVi8ox/IwOZYHlEpu&#10;A5NjeSjHEgKvCopEk2N5KMcSAk8DRaLJsTyUYwmBp4Ei0eRYHsqxhMDSQDmWh8mxPJRjCYGngSLR&#10;5FgeyrGEwNNAkWhyLA/lWELgaaBINDmWh3IsIfA0UCSaHMtDOZYQOBo8lWMJgZeBcCxPk2N5KscS&#10;Ak8DmZ2fJsfyVI4lBJ4GMjs/TY7lqRxLCDwNZJ34NDmWp3IsIfA0kHXi0+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T0qKF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Z3hYXA00CRaHIsG5RK4ZlC4GmgSDQ5lg1KRTQwkagcy2ZyLJtyLCGw2kA5&#10;ls3kWDYoldoGJseyKccSAq8KEk/cTI5lU44lBJ4GikSTY9mUYwmBp4Ei0eRYNuVYQmBpoBzLZnIs&#10;m3IsIfA0UCSaHMumHEsIPA0UiSbHsinHEgJPA0WiybFsyrGEwNNAkWhyLJtyLCGwNFCOZTM5lk05&#10;lhB4GigSTY5lU44lBJ4GikSTY9mUYwmBp4Ei0eRYNuVYQuBpoEg0OZZN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Y+3eDCeFI4Ty9XwTW+lb/wM79hXK++9q&#10;hgPMPHyehQvmUJYx3LqDEHjcdnWqOHu0AU+D5Ph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T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L&#10;PMXeVh/XcyD2B+9/EXENcqNttue4QpDprU8/a0d8J9GLEfnhip8ABGukVn8U3W3jqTZvkRprtzZz&#10;4l9y4qqsu7l9mpzaIHhtptHH+Gf7lE5qLkPJNq9l1V/N7rBdIK622fsrwFORSpQyAnXtcTjeBalB&#10;AWb8FcUOi1DLSvvQyiTVwj6QlumpF/K9/Puljj9uU06P9Jqlbn0kALXYMtOUYPVWawZ28wRjnDw6&#10;vL5as6+wxnEcFm6vAmIp1ZmEz1gjiswqMlMEjr7yTBkJC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8f85O9d0yW1c2U7JZbft6jOb&#10;O/9J3BUEAiQoZm6qP//YlRYlvkA8AyD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oZo8&#10;OnGMjOAY51TEzXRJnMk03Cu5RbJ90bp1pUC+m62TZKANLos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I3wAESXWVUsTPh6FK13Ip4df0RO0mOLX0GQBAtWHd3YufPOqreMa5MOLrOiZ1ab8OaBiGMihuK&#10;siCEoUppcvMmudWC/lNNURG4QJkGStEwpQuvSDa66kh50UKnfSGgAQE3TtWUU1F7SC+q83G9cR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C9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j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BcIx/IwOZaHciwh8DQQP/FhciwP5VhC4GkgfuLD5FgeyrGEwNNA&#10;/MSHybE8lGMJgaeBrFg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oFQKyxMCTwNFosmxPKBURAMTicqxPEyO&#10;5QGlIhqYSFSO5WFyLA/lWEJg9YJyLA+TY3lAqdQ2MDmWh3IsIfCqoEg0OZaHciwh8DRQJJocy0M5&#10;lhB4GigSTY7loRxLCCwNlGN5mBzLQzmWEHgaKBJNjuWhHEsIPA0UiSbH8lCOJQSeBopEk2N5KMcS&#10;Ak8DRaLJsTyUYwmBo8FTOZYQeC8QjuVpcixP5VhC4Gkgs/PT5FieyrGEwNNAZuenybE8lWMJgaeB&#10;+IlPk2N5KscSAk8D8ROf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F3hYXA00CRaHIsB5RK4ZlC4GmgSDQ5lgNKRTQwkagcy2FyLIdyLCGw2kA5&#10;lsPkWA4oldoGJsdyKMcSAq8KEk88TI7lUI4lBJ4GikSTYzmUYwmBp4Ei0eRYDuVYQmBpoBzLYXIs&#10;h3IsIfA0UCSaHMuhHEsIPA0UiSbHcijHEgJPA0WiybEcyrGEwNNAkWhyLIdyLCGwNFCO5TA5lkM5&#10;lhB4GigSTY7lUI4lBJ4GikSTYzmUYwmBp4Ei0eRYDuVYQuBpoEg0OZZD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D4756C6" wp14:editId="0DE2407F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E97788" w:rsidRDefault="0030682F" w:rsidP="0069060C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9FDCE0DCF02F4473840F0038DFF2CBE0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</w:p>
        <w:p w:rsidR="00066754" w:rsidRPr="00812880" w:rsidRDefault="00E97788" w:rsidP="0069060C">
          <w:pPr>
            <w:pStyle w:val="Header"/>
          </w:pPr>
          <w:r>
            <w:t>UD STAR Atrium or Online Zoom Conference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FCBF555" wp14:editId="50AA7C2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30682F" w:rsidP="0069060C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F495C2BFD4F5496C9498EECD5E545D9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E97788">
            <w:t>November 21</w:t>
          </w:r>
          <w:r w:rsidR="0069060C">
            <w:t>, 2020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9E3CFAA" wp14:editId="5FA7A50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30682F" w:rsidP="0069060C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E4CB757289524CC08411951F8EA2293E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E97788">
            <w:t>8:45- 4:00</w:t>
          </w:r>
        </w:p>
      </w:tc>
    </w:tr>
  </w:tbl>
  <w:p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64E0EC0"/>
    <w:multiLevelType w:val="hybridMultilevel"/>
    <w:tmpl w:val="BD783324"/>
    <w:lvl w:ilvl="0" w:tplc="CF7C461A">
      <w:start w:val="2020"/>
      <w:numFmt w:val="decimal"/>
      <w:lvlText w:val="%1"/>
      <w:lvlJc w:val="left"/>
      <w:pPr>
        <w:ind w:left="1600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2D6944"/>
    <w:multiLevelType w:val="hybridMultilevel"/>
    <w:tmpl w:val="70863E84"/>
    <w:lvl w:ilvl="0" w:tplc="50DA51E0">
      <w:start w:val="2020"/>
      <w:numFmt w:val="decimal"/>
      <w:lvlText w:val="%1"/>
      <w:lvlJc w:val="left"/>
      <w:pPr>
        <w:ind w:left="980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44F0D"/>
    <w:multiLevelType w:val="hybridMultilevel"/>
    <w:tmpl w:val="636A4F3E"/>
    <w:lvl w:ilvl="0" w:tplc="48E6081C">
      <w:start w:val="2020"/>
      <w:numFmt w:val="decimal"/>
      <w:lvlText w:val="%1"/>
      <w:lvlJc w:val="left"/>
      <w:pPr>
        <w:ind w:left="1600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0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3"/>
  </w:num>
  <w:num w:numId="28">
    <w:abstractNumId w:val="11"/>
  </w:num>
  <w:num w:numId="29">
    <w:abstractNumId w:val="32"/>
  </w:num>
  <w:num w:numId="30">
    <w:abstractNumId w:val="25"/>
  </w:num>
  <w:num w:numId="31">
    <w:abstractNumId w:val="41"/>
  </w:num>
  <w:num w:numId="32">
    <w:abstractNumId w:val="34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40"/>
  </w:num>
  <w:num w:numId="40">
    <w:abstractNumId w:val="29"/>
  </w:num>
  <w:num w:numId="41">
    <w:abstractNumId w:val="21"/>
  </w:num>
  <w:num w:numId="42">
    <w:abstractNumId w:val="30"/>
  </w:num>
  <w:num w:numId="43">
    <w:abstractNumId w:val="35"/>
  </w:num>
  <w:num w:numId="44">
    <w:abstractNumId w:val="38"/>
  </w:num>
  <w:num w:numId="45">
    <w:abstractNumId w:val="39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D0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04F95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0682F"/>
    <w:rsid w:val="00311650"/>
    <w:rsid w:val="0032131A"/>
    <w:rsid w:val="003310BF"/>
    <w:rsid w:val="00331B3C"/>
    <w:rsid w:val="00333DF8"/>
    <w:rsid w:val="003448DB"/>
    <w:rsid w:val="00352B99"/>
    <w:rsid w:val="00354C22"/>
    <w:rsid w:val="00357641"/>
    <w:rsid w:val="00360B6E"/>
    <w:rsid w:val="00361DEE"/>
    <w:rsid w:val="00392D1C"/>
    <w:rsid w:val="00394EF4"/>
    <w:rsid w:val="003D01D0"/>
    <w:rsid w:val="003E5EB5"/>
    <w:rsid w:val="00410612"/>
    <w:rsid w:val="00411F8B"/>
    <w:rsid w:val="004203B0"/>
    <w:rsid w:val="004230D9"/>
    <w:rsid w:val="00450670"/>
    <w:rsid w:val="00460845"/>
    <w:rsid w:val="004724BD"/>
    <w:rsid w:val="00477352"/>
    <w:rsid w:val="0048124E"/>
    <w:rsid w:val="00491C23"/>
    <w:rsid w:val="004B5C09"/>
    <w:rsid w:val="004E227E"/>
    <w:rsid w:val="00500DD1"/>
    <w:rsid w:val="00521AE3"/>
    <w:rsid w:val="005245C0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47AB5"/>
    <w:rsid w:val="0065214E"/>
    <w:rsid w:val="00655EE2"/>
    <w:rsid w:val="006771EF"/>
    <w:rsid w:val="00680296"/>
    <w:rsid w:val="006853BC"/>
    <w:rsid w:val="00686E45"/>
    <w:rsid w:val="00687389"/>
    <w:rsid w:val="0069060C"/>
    <w:rsid w:val="006928C1"/>
    <w:rsid w:val="006966F9"/>
    <w:rsid w:val="006B74AA"/>
    <w:rsid w:val="006D5463"/>
    <w:rsid w:val="006E015E"/>
    <w:rsid w:val="006F03D4"/>
    <w:rsid w:val="00700B1F"/>
    <w:rsid w:val="00724025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48DD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413E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D2CAA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40CD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65F6B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97788"/>
    <w:rsid w:val="00EF6435"/>
    <w:rsid w:val="00F10F6B"/>
    <w:rsid w:val="00F23697"/>
    <w:rsid w:val="00F36BB7"/>
    <w:rsid w:val="00F8168B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70BD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udel.zoom.us/j/9990282761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sta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DCE0DCF02F4473840F0038DFF2C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184DF-E1C4-45DE-8F03-761D4C44F33B}"/>
      </w:docPartPr>
      <w:docPartBody>
        <w:p w:rsidR="008C25CF" w:rsidRDefault="008C25CF">
          <w:pPr>
            <w:pStyle w:val="9FDCE0DCF02F4473840F0038DFF2CBE0"/>
          </w:pPr>
          <w:r w:rsidRPr="007B2549">
            <w:t>Facilitator Name</w:t>
          </w:r>
        </w:p>
      </w:docPartBody>
    </w:docPart>
    <w:docPart>
      <w:docPartPr>
        <w:name w:val="F495C2BFD4F5496C9498EECD5E545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CF255-7CC8-4CD3-9556-B9DF240554A0}"/>
      </w:docPartPr>
      <w:docPartBody>
        <w:p w:rsidR="008C25CF" w:rsidRDefault="008C25CF">
          <w:pPr>
            <w:pStyle w:val="F495C2BFD4F5496C9498EECD5E545D9A"/>
          </w:pPr>
          <w:r w:rsidRPr="007D4434">
            <w:t>called to order the regular meeting of the</w:t>
          </w:r>
        </w:p>
      </w:docPartBody>
    </w:docPart>
    <w:docPart>
      <w:docPartPr>
        <w:name w:val="E4CB757289524CC08411951F8EA22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27C97-DCF3-4260-96F6-90EE3177CD52}"/>
      </w:docPartPr>
      <w:docPartBody>
        <w:p w:rsidR="008C25CF" w:rsidRDefault="008C25CF">
          <w:pPr>
            <w:pStyle w:val="E4CB757289524CC08411951F8EA2293E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CF"/>
    <w:rsid w:val="008C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ABC71848BB4526AF6FB805C9D2E095">
    <w:name w:val="99ABC71848BB4526AF6FB805C9D2E095"/>
  </w:style>
  <w:style w:type="paragraph" w:customStyle="1" w:styleId="242C6ADCAEF04B55BD253A7F9A84E94D">
    <w:name w:val="242C6ADCAEF04B55BD253A7F9A84E94D"/>
  </w:style>
  <w:style w:type="paragraph" w:customStyle="1" w:styleId="BFF81303C07A443BA4FC73AA0E858771">
    <w:name w:val="BFF81303C07A443BA4FC73AA0E858771"/>
  </w:style>
  <w:style w:type="paragraph" w:customStyle="1" w:styleId="D4431464F02D4FFD91F1A949F4D0EA92">
    <w:name w:val="D4431464F02D4FFD91F1A949F4D0EA92"/>
  </w:style>
  <w:style w:type="paragraph" w:customStyle="1" w:styleId="9FDCE0DCF02F4473840F0038DFF2CBE0">
    <w:name w:val="9FDCE0DCF02F4473840F0038DFF2CBE0"/>
  </w:style>
  <w:style w:type="paragraph" w:customStyle="1" w:styleId="F495C2BFD4F5496C9498EECD5E545D9A">
    <w:name w:val="F495C2BFD4F5496C9498EECD5E545D9A"/>
  </w:style>
  <w:style w:type="paragraph" w:customStyle="1" w:styleId="E4CB757289524CC08411951F8EA2293E">
    <w:name w:val="E4CB757289524CC08411951F8EA2293E"/>
  </w:style>
  <w:style w:type="paragraph" w:customStyle="1" w:styleId="257921367EE749B48346E3D9515372C2">
    <w:name w:val="257921367EE749B48346E3D9515372C2"/>
  </w:style>
  <w:style w:type="paragraph" w:customStyle="1" w:styleId="6F87605E7C4F4D0999CCAE2B0EBF29FE">
    <w:name w:val="6F87605E7C4F4D0999CCAE2B0EBF29FE"/>
  </w:style>
  <w:style w:type="paragraph" w:customStyle="1" w:styleId="C75DE505B9A44DED872E49568C3914D8">
    <w:name w:val="C75DE505B9A44DED872E49568C3914D8"/>
  </w:style>
  <w:style w:type="paragraph" w:customStyle="1" w:styleId="864B804C034845AC9298DC45BB8C24D1">
    <w:name w:val="864B804C034845AC9298DC45BB8C24D1"/>
  </w:style>
  <w:style w:type="paragraph" w:customStyle="1" w:styleId="9989C7DF867844C2BDB883F107D43D19">
    <w:name w:val="9989C7DF867844C2BDB883F107D43D19"/>
  </w:style>
  <w:style w:type="paragraph" w:customStyle="1" w:styleId="6EC8BE2922834C0492EAD908141A7D8F">
    <w:name w:val="6EC8BE2922834C0492EAD908141A7D8F"/>
  </w:style>
  <w:style w:type="paragraph" w:customStyle="1" w:styleId="2B8CE9EA88F6456AA14E02FF5279C249">
    <w:name w:val="2B8CE9EA88F6456AA14E02FF5279C249"/>
  </w:style>
  <w:style w:type="paragraph" w:customStyle="1" w:styleId="C3E7DA292F2A485E91AC41B1D0879785">
    <w:name w:val="C3E7DA292F2A485E91AC41B1D0879785"/>
  </w:style>
  <w:style w:type="paragraph" w:customStyle="1" w:styleId="6024C95CBBA54A128CC48149A4857A3C">
    <w:name w:val="6024C95CBBA54A128CC48149A4857A3C"/>
  </w:style>
  <w:style w:type="paragraph" w:customStyle="1" w:styleId="D2DC4EC8DA8F4E2C83DD0AD1D17B0B30">
    <w:name w:val="D2DC4EC8DA8F4E2C83DD0AD1D17B0B30"/>
  </w:style>
  <w:style w:type="paragraph" w:customStyle="1" w:styleId="D7FB236B91C84FA7B5B0C6CEDA9BD56B">
    <w:name w:val="D7FB236B91C84FA7B5B0C6CEDA9BD56B"/>
  </w:style>
  <w:style w:type="paragraph" w:customStyle="1" w:styleId="EA949049C4044CDABCE33E6E118E8FD9">
    <w:name w:val="EA949049C4044CDABCE33E6E118E8FD9"/>
  </w:style>
  <w:style w:type="paragraph" w:customStyle="1" w:styleId="1B766D862CA444178F6383315E71EEBE">
    <w:name w:val="1B766D862CA444178F6383315E71EEBE"/>
  </w:style>
  <w:style w:type="paragraph" w:customStyle="1" w:styleId="68BB6583587C4ABE80F12C8DFEB96083">
    <w:name w:val="68BB6583587C4ABE80F12C8DFEB96083"/>
  </w:style>
  <w:style w:type="paragraph" w:customStyle="1" w:styleId="737C40D263F54D9685CCFE344DDFB606">
    <w:name w:val="737C40D263F54D9685CCFE344DDFB606"/>
  </w:style>
  <w:style w:type="paragraph" w:customStyle="1" w:styleId="7D7E97259F9647729D218A8BCFABF36E">
    <w:name w:val="7D7E97259F9647729D218A8BCFABF36E"/>
  </w:style>
  <w:style w:type="paragraph" w:customStyle="1" w:styleId="07B2C597E41341A0B8D71CAE2681BA05">
    <w:name w:val="07B2C597E41341A0B8D71CAE2681BA05"/>
  </w:style>
  <w:style w:type="paragraph" w:customStyle="1" w:styleId="CD5F5F03698A4F2493F8114026B126BD">
    <w:name w:val="CD5F5F03698A4F2493F8114026B126BD"/>
  </w:style>
  <w:style w:type="paragraph" w:customStyle="1" w:styleId="D99830AD13744C7A8CE1534D973336FF">
    <w:name w:val="D99830AD13744C7A8CE1534D973336FF"/>
  </w:style>
  <w:style w:type="paragraph" w:customStyle="1" w:styleId="E8D78A82E1B7457BB44FA659924AAF68">
    <w:name w:val="E8D78A82E1B7457BB44FA659924AAF68"/>
  </w:style>
  <w:style w:type="paragraph" w:customStyle="1" w:styleId="02D404B52440469A9C8CDAC80EF9552B">
    <w:name w:val="02D404B52440469A9C8CDAC80EF9552B"/>
  </w:style>
  <w:style w:type="paragraph" w:customStyle="1" w:styleId="9141014837844C7EB59EE8F0FE36ABB4">
    <w:name w:val="9141014837844C7EB59EE8F0FE36ABB4"/>
  </w:style>
  <w:style w:type="paragraph" w:customStyle="1" w:styleId="A2AE33839BED4D008551522B81E83BDD">
    <w:name w:val="A2AE33839BED4D008551522B81E83BDD"/>
  </w:style>
  <w:style w:type="paragraph" w:customStyle="1" w:styleId="A8BD9458EA104FD38578C75A14B4437A">
    <w:name w:val="A8BD9458EA104FD38578C75A14B4437A"/>
  </w:style>
  <w:style w:type="paragraph" w:customStyle="1" w:styleId="7C07A7D038964881A92B0F8DAD212CE7">
    <w:name w:val="7C07A7D038964881A92B0F8DAD212CE7"/>
  </w:style>
  <w:style w:type="paragraph" w:customStyle="1" w:styleId="5A5C44D1D6D14C53B5638953998E12D8">
    <w:name w:val="5A5C44D1D6D14C53B5638953998E12D8"/>
  </w:style>
  <w:style w:type="paragraph" w:customStyle="1" w:styleId="675E7FBAB6A14F98907E2F07AE52FB4E">
    <w:name w:val="675E7FBAB6A14F98907E2F07AE52FB4E"/>
  </w:style>
  <w:style w:type="paragraph" w:customStyle="1" w:styleId="4FE4A80EE5E441B588818344C8E49CC3">
    <w:name w:val="4FE4A80EE5E441B588818344C8E49CC3"/>
  </w:style>
  <w:style w:type="paragraph" w:customStyle="1" w:styleId="476E51D6750F4577BF37B5D4ABF94965">
    <w:name w:val="476E51D6750F4577BF37B5D4ABF949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www.w3.org/XML/1998/namespace"/>
    <ds:schemaRef ds:uri="http://purl.org/dc/elements/1.1/"/>
    <ds:schemaRef ds:uri="http://schemas.microsoft.com/office/2006/documentManagement/types"/>
    <ds:schemaRef ds:uri="71af3243-3dd4-4a8d-8c0d-dd76da1f02a5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E02E6E-82B1-4B2D-B163-EC71D0FC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150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2021-10-20T12:46:00Z</dcterms:created>
  <dcterms:modified xsi:type="dcterms:W3CDTF">2021-10-21T20:42:00Z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